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Times New Roman" w:hAnsi="Times New Roman" w:hint="eastAsia"/>
          <w:b/>
          <w:bCs/>
          <w:color w:val="FF0000"/>
          <w:kern w:val="0"/>
          <w:sz w:val="27"/>
        </w:rPr>
        <w:t>八大穴位治病應驗</w:t>
      </w:r>
      <w:r w:rsidRPr="00FD45CA">
        <w:rPr>
          <w:rFonts w:ascii="新細明體" w:hAnsi="新細明體" w:cs="新細明體"/>
          <w:kern w:val="0"/>
          <w:sz w:val="27"/>
          <w:szCs w:val="27"/>
        </w:rPr>
        <w:t xml:space="preserve"> </w:t>
      </w:r>
      <w:r w:rsidRPr="00FD45CA">
        <w:rPr>
          <w:rFonts w:ascii="新細明體" w:hAnsi="新細明體" w:cs="新細明體"/>
          <w:kern w:val="0"/>
          <w:szCs w:val="24"/>
        </w:rPr>
        <w:br/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照海穴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告別咽痛和失眠的強腎降火妙穴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申脈穴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體貼身寒多病者的純陽大藥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內關穴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打開心結，養顏養心的美麗穴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外關穴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瞬間恢復聽力的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“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聰耳神穴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”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列缺穴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專治落枕、偏頭痛的隨身醫師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後溪穴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統治一切頸肩腰椎病的奇效大穴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公孫穴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擺平痛經和脾胃疾患的第一溫陽大穴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FD45CA" w:rsidRPr="00FD45CA" w:rsidRDefault="00FD45CA" w:rsidP="003242B8">
      <w:pPr>
        <w:widowControl/>
        <w:spacing w:line="0" w:lineRule="atLeast"/>
        <w:rPr>
          <w:rFonts w:ascii="新細明體" w:hAnsi="新細明體" w:cs="新細明體"/>
          <w:kern w:val="0"/>
          <w:szCs w:val="24"/>
        </w:rPr>
      </w:pP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臨泣穴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——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一生守護身體少陽之氣的</w:t>
      </w:r>
      <w:r w:rsidRPr="00FD45CA">
        <w:rPr>
          <w:rFonts w:ascii="KaiTi_GB2312" w:hAnsi="新細明體" w:cs="新細明體"/>
          <w:color w:val="0000FF"/>
          <w:kern w:val="0"/>
          <w:sz w:val="27"/>
          <w:szCs w:val="27"/>
        </w:rPr>
        <w:t>“</w:t>
      </w:r>
      <w:r w:rsidRPr="00FD45CA">
        <w:rPr>
          <w:rFonts w:ascii="KaiTi_GB2312" w:hAnsi="新細明體" w:cs="新細明體" w:hint="eastAsia"/>
          <w:color w:val="0000FF"/>
          <w:kern w:val="0"/>
          <w:sz w:val="27"/>
          <w:szCs w:val="27"/>
        </w:rPr>
        <w:t>小柴胡湯</w:t>
      </w:r>
      <w:r w:rsidRPr="00FD45CA">
        <w:rPr>
          <w:rFonts w:ascii="KaiTi_GB2312" w:eastAsia="KaiTi_GB2312" w:hAnsi="新細明體" w:cs="新細明體"/>
          <w:color w:val="0000FF"/>
          <w:kern w:val="0"/>
          <w:sz w:val="27"/>
          <w:szCs w:val="27"/>
        </w:rPr>
        <w:t xml:space="preserve"> </w:t>
      </w:r>
    </w:p>
    <w:p w:rsidR="00416404" w:rsidRDefault="00FD45CA" w:rsidP="003242B8">
      <w:pPr>
        <w:spacing w:line="0" w:lineRule="atLeast"/>
      </w:pP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【照海穴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告別咽痛和失眠的強腎降火妙穴】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照海最早見於《針灸甲乙經》，《千金要方》稱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漏陰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，屬足少陰腎經，是八脈要穴之一，通陰蹺脈，有滋腎清熱，通調三焦之功。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適用人群：主持人、廣播員、歌唱演員、教師、公司領導、肩周炎、失眠患者。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主要功效：可緩解胸悶、嗓子幹痛、聲音嘶啞、慢性咽炎等症狀，對肩周炎、失眠有輔助作用。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我有一位唱京劇的朋友，一天深夜打來電話，電話那邊傳來他乾澀沙啞的聲音，很不好意思地跟我說：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武醫生，我嗓子疼得實在受不了，要不是明天有演出，不會這麼晚來電話打擾您，您有什麼好辦法來幫我解決一下嗎？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我在電話裡簡單地詢問了他嗓子疼痛的情況，主要是問他嗓子幹不幹，他告訴我有幹痛的感覺，並且說前兩天感覺有點著涼，忽然間嗓子不舒服，腫起來了，聲音變得沙啞，說話也很費力。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聽完他的苦訴，我讓他坐在床上，把兩隻腳心對齊，告訴他在內踝下有一個小坑，用力往下摁，並且神秘地告訴他：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摁的時候要閉嘴不能說話，等你感覺到有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津液出現的時候一定要把它咽下去，否則就不靈了，十分鐘以後你再告訴我有沒有效。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一會兒，電話就打過來了，他高興地說：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您這一招真靈，我現在嗓子雖然還有點腫，但已經不疼了，改天請您喝茶。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演出結束後他特地來謝我，我有些不好意思，這只是一個醫生的本分罷了。想到他還要經常用嗓子的特殊工作性質，我建議他在每次趕場演出前或熬夜演出後，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如果感覺嗓子不舒服，就用手揉摁照海穴來進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行預防和治療嗓子幹痛，並且還給他開了一個小方，每天用金環石斛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10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克泡水喝，長期堅持服用，可保嗓子無憂。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為什麼嗓子痛點揉照海穴就會有這麼好的效果呢？因為照海穴在奇經八脈中屬陰蹺，與足少陰腎經交會，為八脈交會要穴之一，有滋腎清熱、通調三焦之功，既補益又清熱。點揉這一個穴位既可以調理陰蹺脈又可以調理腎經，可謂一舉兩得的妙法。孫思邈在《千金要方》裡稱此穴為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漏陰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，就是說這個穴位出了問題，人的腎水減少了，會造成腎陰虧虛，引起虛火上升。因此，只要我們感到胸口悶得不舒服、嗓子幹痛、聲音嘶啞，甚至得了慢性咽炎，都可以按一按這個穴，既有滋腎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清熱的功效，還能讓身體的三焦功能順暢起來，可謂是一舉兩得、立竿見影的妙法。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這裡可以透露一個小竅門給大家，以便於更好地使用照海穴來保養自己的身體，就是在按摩這個穴位的時候，要閉口不能說話，感覺到嘴裡有津液出現，一定要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咽到肚子裡去。一般來說，點揉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3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到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分鐘後就會感覺到喉嚨裡有津液出現，疼痛也會馬上隨之緩解，古代修煉家都講究煉津化精，津液升發多了，人體的腎精自然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充盈，客觀上也起到了滋陰固腎的作用，是真正調動了人體的大藥。閉口不說話，並沒有什麼玄機，只是為了使升發的津液易於滋潤喉嚨，這也就是古人所說的吞津法。陰蹺主人一身的水液，交會於照海穴，既滋腎清熱，又能通調三焦，所以揉按照海穴會激發腎中精氣，引水液上行，滋潤喉嚨，虛火得到腎水的滋潤則下行，嗓子疼痛自然就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水到病除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了。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在以後的臨床中我逐漸發現，按揉照海穴不僅能治療嗓子幹痛，還能治肩周炎。一位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多歲的老大姐，剛退休，本來想可以好好休息休息了，結果退休不到兩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個月，忽然覺得肩膀疼得很厲害，到門診一檢查是肩周炎。除了按照常規治療以外，我還告訴她一個治療和預防肩周炎輔助竅門。就是讓她回家後坐在床上，屈膝，腳底平踏在床面，自己用雙手拇指分別揉摁兩側內踝下的照海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2~3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分鐘，刺激量以自己產生酸脹的感覺為宜，每天堅持按揉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1~3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次。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沒想到，這位大姐一周後就來到門診找我，非常激動地說，她不僅肩周炎好了，多年的失眠症也好了，中醫太神奇了。由此，我也得到啟發，在臨床中有意無意地使用這個穴位治療一些經久不愈的失眠患者，居然取得了意想不到的效果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後來我把它作了一個變通，建議有被失眠困擾的朋友，睡前揉幾分鐘照海穴，不僅可以滋陰降火，補腎益氣，而且還可以讓你舒舒服服地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睡個好覺，何樂而不為呢？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照海穴釋名：照，照耀之意；海，大水之意。該穴不但能主治咽喉腫痛，配腎腧、關元、三陰交，還可以主治不調。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2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、【申脈穴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體貼身寒多病者的純陽大藥】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申脈別名陽蹺，屬足太陽膀胱經。八脈交會穴之一，通陽蹺。在足外側部，外踝直下方凹陷中，布有腓腸神經和外踝動脈網，有補陽益氣、疏導水濕之功效。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適用人群：寒性體質；中老年朋友；經常傷風感冒、腹瀉、怕冷的人。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主要功效：可緩解眩暈、雙眼發紅腫痛、腰酸背痛、足踝關節痛等症狀，對腹瀉、消化不良有輔助作用。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一天，門診來了一位病人，佝僂著肩背，歪歪扭扭地坐到我的面前。我仔細看了看他，只見這位患者臉上、兩眼有些浮腫，額頭上也濕淋淋的，一看就是典型的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陽虛症狀，瞬間我想起了靈龜八法中關於申脈的一句歌訣：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腰背屈強腿痛，遍身腫滿汗頭淋。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病人不正好是這句話的真實寫照嗎？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經過仔細的問診，病人告訴我，前幾天他在去公園鍛煉身體的途中因為突然變天受涼了，不發燒也不咳嗽，只是覺得胸口很悶，說話提不起氣，開始他也沒在意。結果兩天后，全身一陣陣地出冷汗，尤其是早上起床時，臉部浮腫得厲害。診斷後，我給他開了一服發汗解表的小青龍湯，然後在他的申脈穴上紮了一針，一針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下去，病人佝僂的身軀漸漸能伸直了，出汗也比剛才少了，感覺身體舒服了許多。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腰背曲強腿痛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，是明顯的膀胱經感受寒邪之氣後的受涼之象。因為陽蹺通膀胱經，而申脈本身就是膀胱經的一個重要穴位。所以申脈穴是陽中至陽，用這個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穴位既能散除體內寒邪，又能使陽氣通達巔頂，對人體不僅起到平衡的作用，還可以使人步履輕健矯捷。配上小青龍湯服用，表裡互解起到事半功倍的作用。使患者體內的寒邪在短時間內排出體外，又能恢復自身的陽氣。也可以說它是一個祛寒回陽的妙穴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有的人會說，我又不會扎針，雖然知道這個穴位的妙用，也是紙上談兵啊。其實，道家醫學所講的八脈交會穴，既能針又能灸，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針刺則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治病，灸治則養命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使用起來一點也不複雜。針刺需要很系統地學習很多專業的知識，不可能人人掌握，灸法卻是一種非常簡單實用的自我保健治療方法，可以不拘時間場地地隨時進行調養，及時補充我們耗損的陽氣，同時祛除體內的寒邪、濕邪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申脈穴是陽蹺與太陽膀胱經交會的重要穴位，它的取穴法也很簡單，在外踝內向下凹陷處。人體受到寒邪之後會縮成一團，瑟瑟發抖，這在中醫裡叫做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拘急收引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，而申脈穴有伸展脈絡之意，可以快速調動人體陽氣，陽氣足則寒邪自散。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平時我們可以用艾條熏灸或者用手指點揉刺激申脈穴，點按時會感覺到微微的酸脹。灸的時候，以感覺此部位微微發熱即可，有時能明顯感覺到有一股暖流自腳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下緩緩升起，瞬間人就會舒展許多。秋冬交替的季節，溫差變化很大，也是流感高發的季節，建議大家買一些艾條回去，灸一灸申脈穴，既可預防流感，還可以增強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免疫力，尤其是老人或者體質偏寒的人更應經常地灸一灸此穴。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人老腿先衰，實際上就是陽氣不能通達人體末端的表現，申脈穴通暢可以有效地延緩這一過程，有回陽保命之功。做兒女的可以有很多方法來孝敬父母，這個方法既安全又簡單，回家後靜心給父母灸上一灸，一家其樂融融，比吃什麼靈丹妙藥都實惠。荀子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不積跬步，無以至千里。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這看似平常的一個穴位，如果我們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能夠時常用心來呵護它，真積歷久，一定會得到意想不到的回報。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常年的臨床治療，我深深感受到，很多時候，人們並不是不關愛自己的身體，而是缺少關愛自己身體的方法。如果你身邊的親人體質虛弱，畏懼寒冷，腰酸背痛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……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那就用你手中的艾條來幫助他們開啟這溫暖身體的源泉吧！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當身體受了風寒，點按申脈穴的時候會感覺有點酸脹，熏灸時身上有些微微出汗，是身體陽氣升發祛除風寒的表現。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3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、【內關穴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打開心結，養顏養心的美麗穴】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內關最早見於《黃帝內經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靈樞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經脈篇》，為手厥陰心包經之絡穴。有益心安神、和胃降逆、寬胸理氣、鎮定止痛之功。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適用人群：渴望延緩衰老的女性、中老年朋友；心情抑鬱、煩躁、緊張的朋友；冠心病等急性心臟病患者。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lastRenderedPageBreak/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主要功效：可緩解打嗝、手心發熱、肘臂疼痛、腋下紅腫等症狀；主治孕吐、暈車、腹瀉。對治療心臟病、肺臟疾病、乳腺疾病有輔助作用。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我很少和我的病人或朋友談及衰老的問題，有兩個原因：其一，人人都怕老；其二，老之將至，人人都不願坦然面對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當然，那些渴望成熟的年輕人不在此範疇內。也許這就是大家彼此心照不宣的一個結，尤其是女性朋友，更是明顯。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很多女性朋友在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40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歲至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歲之間，經常容易產生心慌、氣短、出虛汗等不適症狀。在醫院檢查時，各項指標又基本正常，醫院也查不出是什麼病，只能籠統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說是更年期綜合征，或者亞健康，沒有什麼特效藥和好的治療方法。實際上按照古人的說法，女人一到這個年齡段，基本上身體就到了衰退的階段。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《黃帝內經》裡記載說：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女子五七陽明脈衰，面始焦黃，發枯委，六七三陽脈衰於上，面皆焦，發始白。七七任脈虛，太沖脈衰少，天葵竭，地道不通，形壞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而無子耳。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女子的衰老首先從陽明經開始，慢慢地導致三條陽經氣血逐漸衰退。頭為諸陽之會，氣血不能上達於面部，皺紋和斑點就產生了。所以從養生和美容的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角度講，中國古人講究心靈美，是很有深意的。人的美實際上與氣血息息相關。心主神，其華在面。心之神主要靠氣血來充盈，氣血充足，自然反映到臉上，為什麼女孩子在十八九歲的時候最漂亮呢？就是這個道理。所以女人養顏首先要養心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有一位比我年長幾歲的影視界朋友，整天為美容的事絞盡腦汁，有一陣子甚至動了打肉毒素的念頭。我聽了之後，趕緊勸阻她，這種方法無異於飲鴆止渴。於是給她開了一個道家秘傳的養顏方，並告訴她一個養顏美容的小竅門：平時多按揉內關穴，堅持下去，自然會有奇效。她得到之後如獲至寶，每天堅持服藥並認真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摩這個穴位。過了一段時間，皺紋明顯減少，氣色也好了很多，每天心情都很舒暢。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內關穴最早見於《黃帝內經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靈樞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經脈篇》，它所屬的這條經絡叫心包經，通于任脈，會于陰維，是八脈交會穴之一。內關穴的真正妙用，在於能打開人體內在機關，有補益氣血、安神養顏之功。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實際上，我給她開的養顏方就是從補益氣血上入手，但補氣血只是個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藥引子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，妙就妙在讓她按揉內關穴，幫她打開內心的結。大家可以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觀察一下周圍的人，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越是心情抑鬱、煩躁、愛發脾氣的人衰老的跡象越明顯。女人在生活工作裡最容易受情緒左右，有些女性朋友過早出現衰老跡象，主要跟自己的心情有關。所以大家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心情不好的時候不妨點揉幾分鐘內關穴。那些愛美的人，或者處於更年期的朋友，更要多按摩內關穴。調心養心、氣血充盈才是真正的養顏之秘，用再名貴的化妝品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也比不上自身氣血足啊。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內關穴也很好找，在手臂內側，腕橫紋上兩寸，取穴時手握虛拳向上平放，另一手食指、中指、無名指三指以腕橫紋為准並齊，食指點按的地方就是內關穴。這個穴位在養生上的好處是：隨時隨地都可以點揉，以略感酸脹為宜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一些朋友可能會提醒我：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武醫生，我聽說按摩內關還可治療心臟病，您說對不對？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沒錯，內關穴自古就是中醫用來治療心臟疾病的必用穴，我在臨床上也經常使用。對某些心臟病有立竿見影之效，比如說冠心病、心絞痛、心律失常發作時，用力不停點按內關穴，每次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3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分鐘，間歇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1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分鐘，就能迅速止痛或調整心律。但重症急性發作的心臟病患者，病情發作時應立即服藥或去醫院，以免耽誤病情。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說到最後，我不禁想起週末在公園裡站養生樁，看到很多人在唱歌、跳舞，那些老人們身上洋溢出的生命活力深深打動了我。許多人都在尋找青春不老的秘方，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卻很少有人知道，幫助我們解開這個不老心結的，不是昂貴的化妝品，更不是滋補大藥、保健品，而是一個普通得不能再普通的內關穴，也許這就是生活吧！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前段時間，央視某著名播音員在播音時忽然打嗝，引起不少觀眾的非議，成為不大不小的一場央視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是反閘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事件。其實在日常生活中打個嗝本無可厚非的，但是在重要場合打嗝則難免有失禮儀。我想如果他要是事先知道中醫有預防打嗝的方法，那麼他就可以避免這種尷尬的發生。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學生們跟我提起這件事時，半開玩笑地問我：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您有什麼妙招能控制打嗝呢？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我說當然有啊！其實我以前都講過，只是你們不留心罷了。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打嗝是因為氣逆造成膈肌痙攣引發的。打嗝算不上病，但是嗝起來還是挺難受。想必大家都受過打嗝之苦。這就關係到內關穴的另外一個妙用了，我們知道內關穴有益氣安神、治療心臟病的功效，卻往往忽略了和胃降逆寬胸理氣之功。這也是內關穴治打嗝靈驗的奧秘所在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4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、【外關穴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瞬間恢復聽力的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聰耳神穴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外關最早見於《黃帝內經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靈樞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經脈篇》，為手少陽之絡，八脈交會穴之一。通陽維脈三焦經。有清熱解毒、解痙止痛、通經活絡之功。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適用人群：經常坐飛機或動車組出差、旅行的人；急性腰扭傷、關節炎、肩周炎患者。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主要功效：可預防老年人聽力下降、耳鳴、耳聾、腰背酸痛等症狀。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因為工作關係經常坐飛機出差的朋友，常常會遇到這種情況，就是在飛機起飛和降落時，會感到兩耳發悶、疼痛，有鼓膜要被穿破的感覺，聽到的聲音也會變小。這是因為飛機升到一定高度，大氣壓會對人體產生一種壓力，導致聽力陡然下降造成的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我自己也曾遇到過如此的困擾，由於每次旅途都很匆忙，從沒有細想這個問題。後來一次溫習《針灸大全》，有句話引起了我的注意，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外關治耳聾、耳鳴或耳內痛癢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，於是我在坐飛機感覺耳塞的時候，就試驗性地點揉了幾分鐘外關穴，感覺聽力緩解了很多。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後來我又帶著這個問題請教了老師，他肯定了我的方法。傳統的道家醫學認為，出現暫時性聽力問題，是人體陽氣不足的表現。那麼外關在此刻起到一個什麼樣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的作用呢？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外關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顧名思義，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外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指外部；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關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指關卡。外關通陽維，而外關是手少陽三焦經之絡穴，是手少陽與手厥陰脈氣相通的部位。按摩外關穴具有充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實三焦的元陽之氣，並引導元氣出納運化于一身的效果。這個穴位瘀阻的時候，會引起耳膜弛緩不收，塌陷的耳膜無力恢復常態。老師順便還告訴我一個中醫耳科裡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的方法：就是先深吸一口氣，捏住鼻子，閉住嘴，然後用力向兩個耳朵的方向鼓氣。此時耳朵裡會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轟隆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一聲，這是塌陷的耳膜回復到正常位置時產生的聲音，瞬間聽力就恢復常態了。後來，再遇到類似的情況，我總是輕輕撥動這個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開關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，引導陽氣貫穿全身，再結合鼓氣的動作，基本上就可以解除空中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失聰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之憂了。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平時坐火車、汽車旅遊，也可能會感覺耳朵堵得慌，揉一揉外關穴也會緩解。還有的人身體虛弱，反復感冒，有時感冒好了以後也容易造成耳膜塌陷，耳朵出現暫時性的聽力下降，也可以用這種方法調理，免去吃藥之苦，另外點揉外關穴還可以預防老年人的聽力下降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外關穴在臨床上還有另外的妙用，我經常將它用於治療急性腰扭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傷。有一位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40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歲左右的病人，他一次彎腰撿東西，起得比較急，一下子腰就不能動了，稍微一動就疼痛難忍。去附近醫院經過藥物治療三天后，不但沒有減輕，病情反而有所加重。後來被家人抬到我的診所就診，診斷為急性腰扭傷。考慮到一般的藥物治療效果不大，我採用針刺和推拿來治療。我先用手法來幫他放鬆局部僵緊的肌肉，然後在雙外關穴針刺，同時讓他做腰部前後左右扭轉活動，十幾分鐘後腰痛完全消失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活動如常，隨後這位病人步行回家。臨走時我告訴他回家後在扎針的地方，也就是在外關穴進行點揉，以鞏固療效。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有人覺得很奇怪，腰痛卻從手上來治，其實這正是我們祖先高明的地方。外關為三焦經之絡穴，它在腕背橫紋上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2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寸，尺橈骨中間（如下圖）。與內關相對的地方。外關通于陽維脈，具有解表祛風、活絡止痛的作用，所以不僅對急性腰扭傷有奇效，還對關節炎、頸椎病等有很好的效果。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最好的方法，往往是偶然之中得來的。既然生活中難免遭遇到不經意的病痛與麻煩，那麼就讓我們用簡單易行的小方法來為身心保駕護航吧，這樣，收穫的永遠會比你想像的要多很多。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看完這篇文章，你也許會思考這樣一個問題：一個內關穴，一個外關穴，它們之間有什麼微妙的聯繫嗎？傳統武術裡還有一個很好的單操訓練方法，叫做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雙關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並打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，就是兩隻手腕交替擊打內外關部位，外關打內關，內關打外關。這樣既能治外關的病，也能治內關的病，還具有防身的作用。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不過，取這兩個穴位治療疾病時，要先看看體質。如果體質比較虛弱，我不建議用單純的按摩穴位的方法來治療，而要先補脾胃，再行穴位療法。使用外關穴時，最好採用正坐或仰臥的姿勢，手自然地垂下來，這樣按揉下去就能讓氣血運行順暢，使三焦經的陽氣分佈於人的體表，功效更佳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另外，要提醒大家的是，本文所講的聽力下降是指暫時性功能失調所導致的耳聾，屬於非器質性病變。如果耳科方面發生器質性病變，還請儘早去醫院檢查治療。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、【列缺穴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專治落枕、偏頭痛的隨身醫】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列缺最早見於《黃帝內經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靈樞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經脈篇》，為手太陰肺經的絡穴，八脈交會穴之一，通任脈。有宣肺散邪、通調經脈之功。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lastRenderedPageBreak/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適用人群：頭部、頸部經常出現病痛的人。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主要功效：可迅速緩解頸椎突發性疼痛；主治落枕、偏頭痛、口歪眼斜、對感冒、哮喘、咳嗽、牙痛等有輔助療效。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落枕幾乎每個人都經歷過，苦不堪言。落枕還是頸椎發生病變的一個前期信號，經常落枕的人，如果不及時調理預防，多半會導致頸椎病。列缺穴對於預防頸椎病有獨到的效果。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現在頸椎有病變的人已經越來越有年輕化的趨勢，這也是跟現在的腦力勞動增加有關。上班族多半頸腰椎有問題，只是仗著年輕不太在意，到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40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歲之後，頸椎病發作了就悔之晚矣。我身邊有不少年輕的朋友，時常抱怨上一天班後脖子發僵，去醫院也查不出什麼病來，往往也就不當回事。這樣最容易積勞成疾。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人的身體可以說是一部最精密的儀器，自身就具備極強的自我修復能力，一般的小病通過休息，自己就能調節過來。但是在發生病變之後，自身的修復系統就會受到一定程度的破壞，這時就需要借助一個外在因素來啟動它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老子說：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摶氣至柔，能嬰兒乎？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一團和氣的嬰兒是沒有病的，人的先天本來健康，病都是後天得的。成人之後，後天生長中的各種不良因素，導致自身修復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機能發揮不出本能作用，疾病就會乘虛而入。經絡穴位按摩是幫助人體啟動自身大藥的方法之一。人體這部機器的奇妙之處就在於，某一部件出了問題，一定有一個相對應的修復部件。這也是中醫治療的奧妙之處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在人體上，列缺穴就是我們修復頭部疾病的工具。《黃帝內經》裡記載，列缺穴主要治療偏頭疼、頭疼、落枕等疾病。《針灸大成》中有一首膾灸人口的四總穴歌，其中一句為：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頭項尋列缺。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就是說脖子往上的病都可以用這穴位來治療和調節。列，指陳列、裂開；缺，指缺口、空隙。八脈交會穴之一，通任脈，有宣肺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散邪、通調經脈之功，它是手太陰肺經的絡穴。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列缺穴很好找，在橈骨芭突上方，腕橫紋上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1.5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寸。取穴時兩手虎口交叉，當食指尖所到凹陷處，便是該穴（如下圖）。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用列缺穴的手法主要是彈撥。彈撥的手法是在穴位或部位做橫向推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搓揉動，使肌肉、筋腱來回移動，以有酸脹等感覺為佳。平時感到脖子不適，發現脖子僵硬疼痛，就可以撥動列缺穴，不適感就會迅速減輕。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列缺穴的功效只有我們平時親身體會過才能發現它不同尋常之處，信手拈來，您也會愛上這種隨手是藥的感覺。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按摩列缺穴時，雙手宜輕握拳，拳心向上，輕放桌上，然後如法或按或掐或揉。按摩時該穴會有酸脹或疼痛感，以酸脹感為好。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6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、【後溪穴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統治一切頸肩腰椎病的奇效大穴】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後溪最早見於《黃帝內經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靈樞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本輸篇》，為手太陽小腸經的腧穴，又為八脈交會之一，通於督脈小腸經。有舒經利竅、寧神之功。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適用人群：經常面對電腦的人們；小孩；上班族；家庭主婦。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主要功效：可預防駝背、頸椎、腰部、腿部疼痛，也有保護視力、緩解疲勞、補精益氣的功效。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有一位外地的學生告訴我，當地有位治療腰間盤突出的中醫名家，每次給病人治療時，都會在在病人腰部疼痛的部位紮上幾針，然後貼上一種特製的膏藥，最後在後溪穴上紮上一針。有些經年不愈的重症患者，經過這番治療，短時間內就恢復健康了。他覺得很老先生的膏藥很神奇，準備拜老先生為師，學這個治療腰間盤突出的絕招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聽了他的描述，我跟他說，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這種絕活兒我也會，而且比他還簡單。其實在腰部局部扎針、貼膏藥都是老先生使用的輔助療法，真正管用的是紮在後溪穴上的那一針。扎針有個小竅門，進針之後邊撚轉邊提插，同時讓病人活動腰部。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學生聽後恍然大悟，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我怎麼就沒想到呢？！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道家醫學裡是非常注重後溪穴的。它可以直接通到督脈上去，屬於八脈交匯穴裡面很重要的一個穴位。督脈主一身陽氣，陽氣旺，則全身旺。針灸是比較專業的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治病手段，如果大家只作養生保健時則只需用按揉後溪穴的方法就可以，一般按揉幾分鐘後就可振奮全身的陽氣，身體就會像熊熊燃燒的火爐一樣，暖徹心扉。點揉此穴，對小腸經有熱、腿疼有很好的治療功效。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後溪穴怎麼找呢？把手握成拳，在第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指關節後的遠側掌橫紋頭赤白肉際處即是（即把手握拳，掌指關節後橫紋的盡頭就是該穴）。如果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你坐在電腦面前，可以把雙手後溪穴的這個部位放在桌子沿上，用腕關節帶動雙手，輕鬆地來回滾動，即可達到刺激效果。在滾動當中，它會有一種輕微的酸痛。這個動作不需要有意識地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去做，每天只用抽出三五分鐘的時間來，隨手動一下，這個簡單的治頸肩腰椎病的方法，我把它叫作滾揉後溪穴。堅持下來則對頸椎、腰椎確實有著非常非常好的療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效，對保護視力也很好。以前工作繁忙時，我每天在電腦前的工作時間也有十一、二個小時，但多麼多年來我的視力、頸椎都沒有問題，靠的也正是這個方法。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其實二十多年前，我初行醫的時候，頸椎病是四十歲以後的人的專利，但現在不是了，二三十歲的頸椎病患者到處都是，我甚至見過的頸椎病的小學生！原因很簡單：伏案久了，壓力大了，自己又不懂得怎麼調理，所以頸椎病提前光臨了。不僅僅得頸椎病，長期伏案的白領、職員或者搞文字工作的，老早就腰也彎了，背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駝了，眼睛也花了，脾氣也糟了，未老先衰，沒有足夠的陽剛之氣。這是當今多數人面臨的一個嚴重的問題。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看到這些問題，很多人都說，這是腦力勞動的結果，腦力勞動也是很消耗人的；人們以為近視僅僅是由於眼睛離書本或電腦螢幕太近所致。其實不儘然，當長期保持同一姿勢伏案工作或學習的時候，上體前傾，頸椎緊張了，首先壓抑了督脈，督脈總督一身的陽氣，壓抑了督脈也就是壓抑了全身的陽氣，於是，久而久之，整個脊柱就彎了，人的精神也沒了。人體的精神，不是被腦力勞動所消耗掉的，而是被錯誤的姿勢消耗掉的。眼睛也需要靠陽氣來溫煦，僅僅是眼睛疲勞，可能不能導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致近視；真正導致近視的，是眼睛在缺少陽氣溫煦的情況下過度疲勞。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這一系列問題，出於同一原因，那麼，通過一個穴，也就可以全部解決，這個穴就是我們說的後溪。這是小腸經上的一個穴，奇經八脈的交會穴，通督脈，能瀉心火、壯陽氣，調頸椎，利眼目，正脊柱。臨床上，頸椎出問題了，腰椎出問題了，眼睛出問題了，都要用到這個穴，效果非常明顯。它可以調整長期伏案或在電腦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前學習和工作對身體帶來的一切不利影響，只要堅持，百用百靈。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凡是到我這裡來看頸椎病、腰椎病的人，我都建議他們這樣去用後溪穴，效果都非常好，很多病人反映，這樣做比去按摩院按摩頸椎腰椎要管用得多。有位三十歲的白領對我說：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本以為骨骼已經定型慢慢要生駝背的，但最近感覺背明顯比以前直了。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我說，當然，年輕人駝背不是因為骨骼定型，脊柱是一節一節的，是活動的，怎麼可能隨便定型呢？關鍵是你背上氣機不暢，經脈阻滯，才出現駝背的跡象的，一旦這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個氣機通暢了，你的背自然就直起來了！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還要特別把這個方法介紹給正在讀書的小孩子。這些孩子很可憐，從小學到高中，小小年紀就承受這麼沉重的學習壓力，我們可不希望他們一輩子戴上近視眼鏡，更不能讓他們在沉重的壓力下失去朝氣，成為小駝背。作為一個被人稱作養生治病的大夫，我想這是我能做到的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其實我也是受益於後溪穴的。很久以前，我就養成了揉後溪的習慣，隨時隨地，有空就揉一揉。比如，我開車的時候，如果碰見路上堵車，或是紅燈亮了，也會把後溪放在方向盤上來回滾揉幾次，很舒服，甚至很瀟灑。這時候，別人在著急上火，而我在通督脈、瀉心火、壯陽氣、調頸椎、正脊柱、利眼目，受用無窮。一不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起急，二不發火，精神振奮。這麼一來，有時候居然覺得堵車也堵得很值！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從頸椎病的致病過程來看，預防它最主要的方法還是避風寒。有的人喜歡把辦公室裡的空調調到最低，結果出門以後便渾身發僵、脖頸發緊，慢慢地也會形成頸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椎病。所以天冷的時候，我們出門要戴個圍巾，保護好我們的風池、風府跟風門，不要讓風寒輕易地襲擊到人體，這也是預防頸椎病的方法。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7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、【公孫穴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擺平痛經及脾胃疾患的第一溫陽大穴】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公孫最早見於《黃帝內經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靈樞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·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經脈篇》，為足太陰脾經的絡穴，別走陽明。八脈交會穴之一，通於沖脈。有健脾益胃、通調沖脈、消除痞疾之功。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適用人群：有痛經的女性，經常有不明腹痛、心痛、胃痛、胸痛的人。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主要功效：可緩解痛經症狀，對胃痛、嘔吐、腹痛、腹瀉、痢疾等胃腸病症有輔助功效。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們都是炎黃子孫，但很少有人知道黃帝叫什麼。《史記》記載，黃帝複姓公孫，名軒轅。此穴以黃帝的姓為名，正是取帝王居中央而統治四方之意。公孫穴是脾經的絡穴，與沖脈相通。脾主土，在人體的正中央，主運化水穀精微，輸布全身，是人的後天之本，諳合統禦之道。公孫是脾經的絡穴，入屬脾臟，聯絡胃腑，又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和位於胸腹部的沖脈直接相通，所以它有兼治脾胃和胸腹部各種疾患的作用。沖脈有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五臟六腑之海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之稱，《靈樞經》說，沖脈乃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十二經之海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，是人體的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血海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lastRenderedPageBreak/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我以往進行養生講座時，多次談到過公孫穴的妙用，重點是治療胸腹的眾多疾病。溫故而知新，慢慢地我發現這個穴還有其他的重要作用有待於發揮。比如治療痛經。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我們平常形容女孩子漂亮好看時常會用一個形容詞，就是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美麗動人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，但近幾年根據我的臨床經驗發現，尤其是時髦的女孩痛經高發，究其原因，大多是凍出來的，漂亮女孩美是美麗了，只是這種美麗並不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動人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，而成了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凍人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痛經是婦科發病率很高的一個病種，這種病大多為後天不良的飲食和著裝習慣造成的。現在很多時尚女孩穿衣服只講究漂亮，衣服多緊身短小，更有的露臍露背，很不注意保暖。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有很多有痛經經歷的女孩都知道，痛經目前沒有什麼好的辦法治療，只能靠吃一些止痛藥來緩解。不僅不能根治病痛，還會對人體的生殖系統造成損害。如果在年輕的時候得不到很好的調養，那麼很有可能對懷孕生子帶來一個很大的隱患。道家醫學認為，治療一切婦科疾病首先從脾胃入手，尤其是不調，更應該首先調胃。脾統血，主運化。痛經時血色發暗並伴隨有血塊，兩三天血塊排出後疼痛的症狀就會緩解，但每月都會復發。小腹受涼或貪吃冷飲導致脾胃虛寒，不能運化水濕，脾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胃的運化不良就會產生痛經，有時還會伴隨嘔吐、噁心、頭痛等症狀。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為什麼公孫穴有這麼神奇的功效呢？在中醫裡，公孫穴通沖脈，督、任、沖三脈皆起于胞宮，其中，沖任二脈與女子、生育有著至關重要的聯繫，因沖脈具有含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蓄十二經氣血的作用。調理公孫穴，等於是對人身上十二經的氣血進行一次全面疏導，具有行淤止痛之功。我建議有痛經的女性朋友，可以多點揉公孫穴，再喝一點女兒紅（不是酒，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用之有道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有介紹），治療痛經效果更好。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公孫穴在人的足內側緣，第一蹠骨基底的前下方。或於第一蹠骨基底前下緣，赤白肉際處取穴，距太白穴後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1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寸。或在第一蹠骨基底之前內側下緣凹陷中，赤白肉際處取穴。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平時為調節身體而找公孫穴，沒有必要按照治療用的位置去找，以自己的壓痛為准。我一般把公孫穴看做一個區域，在腳拇指跟後，有一塊很大的腳掌骨，在腳內側沿著這個骨頭按壓，壓到最有酸脹或酸痛感覺的那一點，就是屬於你自己的公孫穴了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 xml:space="preserve">　　使用公孫穴時，可以使用灸法，用艾條熏灸此穴，每次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15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分鐘左右，也能溫補脾陽。灸的時候有個竅門，叫雀啄灸。皮膚感覺有點發燙，馬上拿開，然後再接著熏灸。反復進行，猶如小鳥啄食，可以很好地保護皮膚。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公孫穴堪稱我們腳下的第一溫陽大穴，只此一個小小的穴位，就免去了以往我們需要去醫院吃藥打針之苦。平時只要我們對公孫穴多多關注，必定能養足自己的後天之本。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女兒紅配方：紅糖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50g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、薑粉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5g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、胡椒粉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2g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，泡溫開水喝就可以。主治小腹發涼、全身怕冷、手腳冰涼型的痛經。因為痛經基本上都是寒症，紅糖色紅養血，味甘甜，姜辛溫發散，入脾胃，胡椒粉辛辣祛寒。陽虛偏寒的都可以用它來治療。這個方子還可以做加減法：有腰酸的加枸杞；脾虛、大便稀的加紅棗；行經量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多時加烏梅，而加黃酒則可以溫經、活血、暖胃。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8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、【臨泣穴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--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一生守護身體少陽之氣的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小柴胡湯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】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臨泣穴位為人體足少陽膽經上的主要穴道之一。位於足背外側，當足４趾本節（第四趾關節）的後方，小趾伸肌腱的外側凹陷處。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適用人群：濕熱體質者；中老年人；喜歡足療法的朋友。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主要功效：可治療膽經頭痛、腰痛、肌肉痙攣、眼疾、膽囊炎、中風、神經官能等症。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在漢代醫聖張仲景的《傷寒論》一書中，有一味非常神奇的方劑，叫小柴胡湯。這個方子可以解表散熱、疏肝和胃，有治療胸脅苦滿、食欲不振、心煩喜嘔、口苦咽幹目眩之功。其實我們的身體中也有一味類似于小柴胡湯功效的大藥，就是足臨泣穴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足臨泣穴往往被歷朝歷代的醫家所忽略，而道家非常重視這個穴位。足，指穴在足部。臨，居高臨下的意思。泣，就是淚。該穴名意指膽經的水濕風氣從上向下在此化雨冷降。氣血的運行變化如淚滴從上滴落一般，故而得名臨泣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道家認為少陽膽經之氣是人的原始祖氣，主升發。陽氣升發不足，人體的氣血就不能正常地供應全身，從而引發很多疾病。臨泣穴是膽經上的主穴之一，連通帶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脈，也是一個調一穴而梳理兩經脈的妙穴。帶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lastRenderedPageBreak/>
        <w:t>脈是沿人體肚臍一圈，像是人體正中系了一條玉帶，能約束縱行之脈，增強經脈之間氣血運行的聯繫，是關乎人體健康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非常重要的一條保健經脈。在使用這個穴時，可採用蜷腿坐的姿勢，它在足背外側，第四趾、小趾蹠骨夾縫中。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我有一個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70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多歲的老患者，早晨起床後感覺口苦咽幹，我給他開了小柴胡湯，並告訴他每天睡覺前點揉足臨泣穴三五分鐘。經過一段時間的治療，複診時，他告訴我口苦症狀基本沒有了，而且走路時也感覺輕盈有勁了，仿佛一下子年輕了幾歲。他好奇地問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您這方子裡也沒有補藥啊？怎麼就好了呢？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我說：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方子裡是沒有補藥，但是讓您點按那個穴位，是啟動了您身體裡的大藥啊。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說罷兩人開心地笑了。有上述症狀的老年朋友不妨一試。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近幾年流行足療，說明足底按摩確實對人體保健效果不錯。經過一天的工作，大多會感覺渾身皺巴巴的，做做足底按摩，能夠有效地緩解疲勞。但是足療需要去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專業的機構，費時費錢，不是人人都可以作為日常保健之用的。對於沒時間做足療的朋友，我建議睡前不妨點揉一會兒足臨泣穴，很快就通體舒泰，一身的疲勞就緩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解了。身體有濕的朋友，還能通過點揉此穴起到祛風除濕的效果。因為足臨泣主升發人體少陽之氣，解散肝膽鬱結之氣，經常點按會比專業的足療效果還好。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在學中醫的人裡流傳著一個故事：一天，老師對弟子說：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去采一種不是藥的草回來，你就可以畢業啦。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弟子以為不難，沾沾自喜地領命而去。誰知幾天後卻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空手而歸，哭著臉對老師說：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看來弟子是不能畢業了。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老師問他：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為什麼？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弟子回答說：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我看遍了山上所有的草，但是我沒有找到一種不是藥的草，所以難複師命。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老師笑了：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>你已經學成，可以走了。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>"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因為這個學生明白了中醫的至理，所以眼中遍山河大地，草木金石皆是藥品。我們的身體也是如此，生來就蘊藏著各種大藥，善用者用之。</w:t>
      </w:r>
      <w:r w:rsidRPr="00FD45CA">
        <w:rPr>
          <w:rFonts w:ascii="SimSun" w:hAnsi="SimSun" w:cs="新細明體"/>
          <w:color w:val="000000"/>
          <w:kern w:val="0"/>
          <w:sz w:val="27"/>
          <w:szCs w:val="27"/>
        </w:rPr>
        <w:t xml:space="preserve"> </w:t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eastAsia="SimSun" w:hAnsi="SimSun" w:cs="新細明體"/>
          <w:color w:val="000000"/>
          <w:kern w:val="0"/>
          <w:sz w:val="27"/>
          <w:szCs w:val="27"/>
        </w:rPr>
        <w:br/>
      </w:r>
      <w:r w:rsidRPr="00FD45CA">
        <w:rPr>
          <w:rFonts w:ascii="SimSun" w:hAnsi="SimSun" w:cs="新細明體" w:hint="eastAsia"/>
          <w:color w:val="000000"/>
          <w:kern w:val="0"/>
          <w:sz w:val="27"/>
          <w:szCs w:val="27"/>
        </w:rPr>
        <w:t xml:space="preserve">　　臨泣穴不僅有治病的效果，還有診斷的功能。平時點按足臨泣穴，如果感覺疼痛，就要注意一下膽囊是否有息肉或者炎症。最常見的是清晨起床後口苦咽幹，這是典型的少陽病，體內有熱，可以在臨睡前點按此穴，瀉肝膽之氣以降逆。如果有氣喘的人，這個穴位還有定喘的功效。在臨床上使用小柴胡顆粒配合點按足臨泣穴，往往起到事半功倍的醫療效果。</w:t>
      </w:r>
    </w:p>
    <w:sectPr w:rsidR="00416404" w:rsidSect="004164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4B0" w:rsidRDefault="008D64B0" w:rsidP="003242B8">
      <w:r>
        <w:separator/>
      </w:r>
    </w:p>
  </w:endnote>
  <w:endnote w:type="continuationSeparator" w:id="0">
    <w:p w:rsidR="008D64B0" w:rsidRDefault="008D64B0" w:rsidP="00324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aiTi_GB2312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4B0" w:rsidRDefault="008D64B0" w:rsidP="003242B8">
      <w:r>
        <w:separator/>
      </w:r>
    </w:p>
  </w:footnote>
  <w:footnote w:type="continuationSeparator" w:id="0">
    <w:p w:rsidR="008D64B0" w:rsidRDefault="008D64B0" w:rsidP="003242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attachedTemplate r:id="rId1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6D76"/>
    <w:rsid w:val="00076628"/>
    <w:rsid w:val="003242B8"/>
    <w:rsid w:val="00416404"/>
    <w:rsid w:val="008D64B0"/>
    <w:rsid w:val="008F7163"/>
    <w:rsid w:val="00AE467F"/>
    <w:rsid w:val="00C40D3C"/>
    <w:rsid w:val="00E861B3"/>
    <w:rsid w:val="00F46D76"/>
    <w:rsid w:val="00FD4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404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D45CA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3242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3242B8"/>
    <w:rPr>
      <w:kern w:val="2"/>
    </w:rPr>
  </w:style>
  <w:style w:type="paragraph" w:styleId="a6">
    <w:name w:val="footer"/>
    <w:basedOn w:val="a"/>
    <w:link w:val="a7"/>
    <w:uiPriority w:val="99"/>
    <w:semiHidden/>
    <w:unhideWhenUsed/>
    <w:rsid w:val="003242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3242B8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3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TCM\&#20843;&#22823;&#31348;&#20301;&#27835;&#30149;&#25033;&#3951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FFB46F-3AB8-4D15-90CD-F7F2B790C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八大穴位治病應驗</Template>
  <TotalTime>46</TotalTime>
  <Pages>15</Pages>
  <Words>1985</Words>
  <Characters>11320</Characters>
  <Application>Microsoft Office Word</Application>
  <DocSecurity>0</DocSecurity>
  <Lines>94</Lines>
  <Paragraphs>26</Paragraphs>
  <ScaleCrop>false</ScaleCrop>
  <Company>888TIGER</Company>
  <LinksUpToDate>false</LinksUpToDate>
  <CharactersWithSpaces>13279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TIGER-XP</dc:creator>
  <cp:keywords/>
  <dc:description/>
  <cp:lastModifiedBy>tcmwen</cp:lastModifiedBy>
  <cp:revision>2</cp:revision>
  <dcterms:created xsi:type="dcterms:W3CDTF">2011-09-03T02:07:00Z</dcterms:created>
  <dcterms:modified xsi:type="dcterms:W3CDTF">2012-05-23T03:36:00Z</dcterms:modified>
</cp:coreProperties>
</file>